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8CC" w:rsidRDefault="004168CC" w:rsidP="00571770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168CC" w:rsidRDefault="004168CC" w:rsidP="00571770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168CC" w:rsidRDefault="004168CC" w:rsidP="00571770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168CC" w:rsidRDefault="004168CC" w:rsidP="00571770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168CC" w:rsidRPr="00A074D9" w:rsidRDefault="004168CC" w:rsidP="00500C5D">
      <w:pPr>
        <w:ind w:firstLine="720"/>
        <w:jc w:val="right"/>
        <w:outlineLvl w:val="0"/>
        <w:rPr>
          <w:rFonts w:cs="Narkisim"/>
          <w:sz w:val="28"/>
          <w:szCs w:val="28"/>
          <w:rtl/>
        </w:rPr>
      </w:pPr>
      <w:r w:rsidRPr="00A074D9">
        <w:rPr>
          <w:rFonts w:cs="Narkisim"/>
          <w:sz w:val="28"/>
          <w:szCs w:val="28"/>
          <w:rtl/>
        </w:rPr>
        <w:t>אייר תשע"א</w:t>
      </w:r>
    </w:p>
    <w:p w:rsidR="004168CC" w:rsidRPr="00A074D9" w:rsidRDefault="004168CC" w:rsidP="00500C5D">
      <w:pPr>
        <w:ind w:firstLine="720"/>
        <w:jc w:val="right"/>
        <w:outlineLvl w:val="0"/>
        <w:rPr>
          <w:rFonts w:cs="Narkisim"/>
          <w:sz w:val="28"/>
          <w:szCs w:val="28"/>
          <w:rtl/>
        </w:rPr>
      </w:pPr>
      <w:r w:rsidRPr="00A074D9">
        <w:rPr>
          <w:rFonts w:cs="Narkisim"/>
          <w:sz w:val="28"/>
          <w:szCs w:val="28"/>
          <w:rtl/>
        </w:rPr>
        <w:t>מאי 2011</w:t>
      </w:r>
    </w:p>
    <w:p w:rsidR="004168CC" w:rsidRPr="00A074D9" w:rsidRDefault="004168CC" w:rsidP="00500C5D">
      <w:pPr>
        <w:ind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168CC" w:rsidRDefault="004168CC" w:rsidP="00571770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168CC" w:rsidRPr="00E43044" w:rsidRDefault="004168CC" w:rsidP="00571770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168CC" w:rsidRPr="00E43044" w:rsidRDefault="004168CC" w:rsidP="00571770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43044">
        <w:rPr>
          <w:rFonts w:cs="Narkisim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Narkisim"/>
          <w:b/>
          <w:bCs/>
          <w:sz w:val="28"/>
          <w:szCs w:val="28"/>
          <w:u w:val="single"/>
          <w:rtl/>
        </w:rPr>
        <w:t>07</w:t>
      </w:r>
      <w:r w:rsidRPr="00E43044">
        <w:rPr>
          <w:rFonts w:cs="Narkisim"/>
          <w:b/>
          <w:bCs/>
          <w:sz w:val="28"/>
          <w:szCs w:val="28"/>
          <w:u w:val="single"/>
          <w:rtl/>
        </w:rPr>
        <w:t>/</w:t>
      </w:r>
      <w:r>
        <w:rPr>
          <w:rFonts w:cs="Narkisim"/>
          <w:b/>
          <w:bCs/>
          <w:sz w:val="28"/>
          <w:szCs w:val="28"/>
          <w:u w:val="single"/>
          <w:rtl/>
        </w:rPr>
        <w:t>2011</w:t>
      </w:r>
      <w:r w:rsidRPr="00E43044">
        <w:rPr>
          <w:rFonts w:cs="Narkisim"/>
          <w:b/>
          <w:bCs/>
          <w:sz w:val="28"/>
          <w:szCs w:val="28"/>
          <w:u w:val="single"/>
          <w:rtl/>
        </w:rPr>
        <w:t xml:space="preserve"> הגשת שירותי ביקורת פנים באגף הכספים - משרד החוץ</w:t>
      </w:r>
    </w:p>
    <w:p w:rsidR="004168CC" w:rsidRPr="008B662C" w:rsidRDefault="004168CC" w:rsidP="00571770">
      <w:pPr>
        <w:jc w:val="center"/>
        <w:outlineLvl w:val="0"/>
        <w:rPr>
          <w:rFonts w:cs="Narkisim"/>
          <w:b/>
          <w:bCs/>
          <w:sz w:val="28"/>
          <w:szCs w:val="28"/>
          <w:highlight w:val="yellow"/>
          <w:u w:val="single"/>
          <w:rtl/>
        </w:rPr>
      </w:pPr>
    </w:p>
    <w:p w:rsidR="004168CC" w:rsidRPr="008B662C" w:rsidRDefault="004168CC" w:rsidP="00571770">
      <w:pPr>
        <w:ind w:left="2880" w:firstLine="720"/>
        <w:jc w:val="right"/>
        <w:outlineLvl w:val="0"/>
        <w:rPr>
          <w:rFonts w:cs="Narkisim"/>
          <w:sz w:val="28"/>
          <w:szCs w:val="28"/>
          <w:highlight w:val="yellow"/>
          <w:rtl/>
        </w:rPr>
      </w:pPr>
    </w:p>
    <w:p w:rsidR="004168CC" w:rsidRPr="00A71714" w:rsidRDefault="004168CC" w:rsidP="00571770">
      <w:pPr>
        <w:spacing w:after="120"/>
        <w:jc w:val="both"/>
        <w:rPr>
          <w:rFonts w:cs="Narkisim"/>
          <w:sz w:val="28"/>
          <w:szCs w:val="28"/>
          <w:rtl/>
        </w:rPr>
      </w:pPr>
      <w:r w:rsidRPr="00E43044">
        <w:rPr>
          <w:rFonts w:cs="Narkisim"/>
          <w:sz w:val="28"/>
          <w:szCs w:val="28"/>
          <w:rtl/>
        </w:rPr>
        <w:t xml:space="preserve">משרד החוץ (להלן המשרד) מעוניין לקבל </w:t>
      </w:r>
      <w:r w:rsidRPr="00E43044">
        <w:rPr>
          <w:rFonts w:ascii="Narkisim" w:hAnsi="Narkisim" w:cs="Narkisim" w:hint="eastAsia"/>
          <w:sz w:val="28"/>
          <w:szCs w:val="28"/>
          <w:rtl/>
        </w:rPr>
        <w:t>הצעות</w:t>
      </w:r>
      <w:r w:rsidRPr="00E43044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eastAsia"/>
          <w:sz w:val="28"/>
          <w:szCs w:val="28"/>
          <w:rtl/>
        </w:rPr>
        <w:t>ממשרדי</w:t>
      </w:r>
      <w:r>
        <w:rPr>
          <w:rFonts w:ascii="Narkisim" w:hAnsi="Narkisim" w:cs="Narkisim"/>
          <w:sz w:val="28"/>
          <w:szCs w:val="28"/>
          <w:rtl/>
        </w:rPr>
        <w:t xml:space="preserve"> רואי חשבון </w:t>
      </w:r>
      <w:r w:rsidRPr="00E43044">
        <w:rPr>
          <w:rFonts w:ascii="Narkisim" w:hAnsi="Narkisim" w:cs="Narkisim" w:hint="eastAsia"/>
          <w:sz w:val="28"/>
          <w:szCs w:val="28"/>
          <w:rtl/>
        </w:rPr>
        <w:t>לליווי</w:t>
      </w:r>
      <w:r w:rsidRPr="00E43044">
        <w:rPr>
          <w:rFonts w:ascii="Narkisim" w:hAnsi="Narkisim" w:cs="Narkisim"/>
          <w:sz w:val="28"/>
          <w:szCs w:val="28"/>
          <w:rtl/>
        </w:rPr>
        <w:t xml:space="preserve"> אגף כספים וחשב המשרד בביצוע פעולות ביקורת </w:t>
      </w:r>
      <w:r>
        <w:rPr>
          <w:rFonts w:ascii="Narkisim" w:hAnsi="Narkisim" w:cs="Narkisim" w:hint="eastAsia"/>
          <w:sz w:val="28"/>
          <w:szCs w:val="28"/>
          <w:rtl/>
        </w:rPr>
        <w:t>כספים</w:t>
      </w:r>
      <w:r>
        <w:rPr>
          <w:rFonts w:ascii="Narkisim" w:hAnsi="Narkisim" w:cs="Narkisim"/>
          <w:sz w:val="28"/>
          <w:szCs w:val="28"/>
          <w:rtl/>
        </w:rPr>
        <w:t xml:space="preserve"> </w:t>
      </w:r>
      <w:r w:rsidRPr="00A71714">
        <w:rPr>
          <w:rFonts w:ascii="Narkisim" w:hAnsi="Narkisim" w:cs="Narkisim" w:hint="eastAsia"/>
          <w:sz w:val="28"/>
          <w:szCs w:val="28"/>
          <w:rtl/>
        </w:rPr>
        <w:t>וחשבונות</w:t>
      </w:r>
      <w:r w:rsidRPr="00A71714">
        <w:rPr>
          <w:rFonts w:ascii="Narkisim" w:hAnsi="Narkisim" w:cs="Narkisim"/>
          <w:sz w:val="28"/>
          <w:szCs w:val="28"/>
          <w:rtl/>
        </w:rPr>
        <w:t>. המכרז מופנה למשרדי רואי חשבון שהגישו שירותי ביקורת חשבונאית במוסדות וגופ</w:t>
      </w:r>
      <w:r w:rsidRPr="00A71714">
        <w:rPr>
          <w:rFonts w:ascii="Narkisim" w:hAnsi="Narkisim" w:cs="Narkisim" w:hint="eastAsia"/>
          <w:sz w:val="28"/>
          <w:szCs w:val="28"/>
          <w:rtl/>
        </w:rPr>
        <w:t>ים</w:t>
      </w:r>
      <w:r w:rsidRPr="00A71714">
        <w:rPr>
          <w:rFonts w:ascii="Narkisim" w:hAnsi="Narkisim" w:cs="Narkisim"/>
          <w:sz w:val="28"/>
          <w:szCs w:val="28"/>
          <w:rtl/>
        </w:rPr>
        <w:t xml:space="preserve"> ציבוריים וכן הגישו שירותי ביקורת לגבי פעולות רכש, חוזים וקניית שירותים </w:t>
      </w:r>
      <w:r w:rsidRPr="00A71714">
        <w:rPr>
          <w:rFonts w:ascii="Narkisim" w:hAnsi="Narkisim" w:cs="Narkisim" w:hint="eastAsia"/>
          <w:sz w:val="28"/>
          <w:szCs w:val="28"/>
          <w:u w:val="single"/>
          <w:rtl/>
        </w:rPr>
        <w:t>בחו</w:t>
      </w:r>
      <w:r w:rsidRPr="00A71714">
        <w:rPr>
          <w:rFonts w:ascii="Narkisim" w:hAnsi="Narkisim" w:cs="Narkisim"/>
          <w:sz w:val="28"/>
          <w:szCs w:val="28"/>
          <w:u w:val="single"/>
          <w:rtl/>
        </w:rPr>
        <w:t>"ל.</w:t>
      </w:r>
      <w:r w:rsidRPr="00A71714">
        <w:rPr>
          <w:rFonts w:ascii="Narkisim" w:hAnsi="Narkisim" w:cs="Narkisim"/>
          <w:sz w:val="28"/>
          <w:szCs w:val="28"/>
          <w:rtl/>
        </w:rPr>
        <w:t xml:space="preserve">  </w:t>
      </w:r>
    </w:p>
    <w:p w:rsidR="004168CC" w:rsidRPr="00DD79B4" w:rsidRDefault="004168CC" w:rsidP="00626E54">
      <w:pPr>
        <w:spacing w:after="120"/>
        <w:jc w:val="both"/>
        <w:rPr>
          <w:rFonts w:cs="Narkisim"/>
          <w:sz w:val="28"/>
          <w:szCs w:val="28"/>
          <w:rtl/>
        </w:rPr>
      </w:pPr>
      <w:r w:rsidRPr="00A71714">
        <w:rPr>
          <w:rFonts w:cs="Narkisim"/>
          <w:sz w:val="28"/>
          <w:szCs w:val="28"/>
          <w:rtl/>
        </w:rPr>
        <w:t xml:space="preserve">את תמצית מסמכי המכרז (כולל פירוט תנאי הסף להשתתפות וטופס הרשמה) ניתן לקבל דרך אתר האינטרנט של המשרד בעברית בכתובת </w:t>
      </w:r>
      <w:r w:rsidRPr="00A71714">
        <w:rPr>
          <w:rFonts w:cs="Narkisim"/>
          <w:sz w:val="28"/>
          <w:szCs w:val="28"/>
        </w:rPr>
        <w:t>www.mfa.gov.il/MFAHeb</w:t>
      </w:r>
      <w:r w:rsidRPr="00A71714">
        <w:rPr>
          <w:rFonts w:cs="Narkisim"/>
          <w:sz w:val="28"/>
          <w:szCs w:val="28"/>
          <w:rtl/>
        </w:rPr>
        <w:t xml:space="preserve"> (מידע כללי – מידע מודעות ומכרזים</w:t>
      </w:r>
      <w:r w:rsidRPr="00E43044">
        <w:rPr>
          <w:rFonts w:cs="Narkisim"/>
          <w:sz w:val="28"/>
          <w:szCs w:val="28"/>
          <w:rtl/>
        </w:rPr>
        <w:t xml:space="preserve">). מציע המעוניין </w:t>
      </w:r>
      <w:r w:rsidRPr="00DD79B4">
        <w:rPr>
          <w:rFonts w:cs="Narkisim"/>
          <w:sz w:val="28"/>
          <w:szCs w:val="28"/>
          <w:rtl/>
        </w:rPr>
        <w:t>לקבל את מסמכי המכרז במלואם נדרש לשלוח טופס הרשמה לפקס מס' 02-530</w:t>
      </w:r>
      <w:r>
        <w:rPr>
          <w:rFonts w:cs="Narkisim"/>
          <w:sz w:val="28"/>
          <w:szCs w:val="28"/>
          <w:rtl/>
        </w:rPr>
        <w:t>4349</w:t>
      </w:r>
      <w:r w:rsidRPr="00DD79B4">
        <w:rPr>
          <w:rFonts w:cs="Narkisim"/>
          <w:sz w:val="28"/>
          <w:szCs w:val="28"/>
          <w:rtl/>
        </w:rPr>
        <w:t xml:space="preserve">. לאחר שהמציע ישלח את טופס ההרשמה למספר הפקס הנ"ל, יועבר אליו הנוסח המלא של מסמכי המכרז בדוא"ל. </w:t>
      </w:r>
    </w:p>
    <w:p w:rsidR="004168CC" w:rsidRPr="00DD79B4" w:rsidRDefault="004168CC" w:rsidP="00571770">
      <w:pPr>
        <w:spacing w:after="120"/>
        <w:jc w:val="both"/>
        <w:rPr>
          <w:rFonts w:cs="Narkisim"/>
          <w:sz w:val="28"/>
          <w:szCs w:val="28"/>
          <w:rtl/>
        </w:rPr>
      </w:pPr>
      <w:r w:rsidRPr="00DD79B4">
        <w:rPr>
          <w:rFonts w:cs="Narkisim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>
        <w:rPr>
          <w:rFonts w:cs="Narkisim"/>
          <w:sz w:val="28"/>
          <w:szCs w:val="28"/>
          <w:rtl/>
        </w:rPr>
        <w:t xml:space="preserve"> שני 6.6.2011 </w:t>
      </w:r>
      <w:r w:rsidRPr="00DD79B4">
        <w:rPr>
          <w:rFonts w:cs="Narkisim"/>
          <w:sz w:val="28"/>
          <w:szCs w:val="28"/>
          <w:rtl/>
        </w:rPr>
        <w:t xml:space="preserve">בשעה 12:00. </w:t>
      </w:r>
    </w:p>
    <w:p w:rsidR="004168CC" w:rsidRPr="00DD79B4" w:rsidRDefault="004168CC" w:rsidP="00571770">
      <w:pPr>
        <w:spacing w:after="120"/>
        <w:jc w:val="both"/>
        <w:rPr>
          <w:rFonts w:cs="Narkisim"/>
          <w:sz w:val="28"/>
          <w:szCs w:val="28"/>
          <w:rtl/>
        </w:rPr>
      </w:pPr>
      <w:r w:rsidRPr="00DD79B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4168CC" w:rsidRPr="00DD79B4" w:rsidRDefault="004168CC" w:rsidP="00571770">
      <w:pPr>
        <w:spacing w:after="120"/>
        <w:jc w:val="both"/>
        <w:rPr>
          <w:rFonts w:cs="Narkisim"/>
          <w:sz w:val="28"/>
          <w:szCs w:val="28"/>
          <w:rtl/>
        </w:rPr>
      </w:pPr>
      <w:bookmarkStart w:id="0" w:name="_Toc227214922"/>
      <w:bookmarkStart w:id="1" w:name="_Toc227390051"/>
      <w:bookmarkStart w:id="2" w:name="_Toc227390213"/>
      <w:r w:rsidRPr="00DD79B4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DD79B4">
        <w:rPr>
          <w:rFonts w:cs="Narkisim"/>
          <w:sz w:val="28"/>
          <w:szCs w:val="28"/>
          <w:rtl/>
        </w:rPr>
        <w:t xml:space="preserve"> </w:t>
      </w:r>
    </w:p>
    <w:p w:rsidR="004168CC" w:rsidRDefault="004168CC" w:rsidP="0057177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DD79B4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במסמכי המכרז עצמם הן אלה שתחייבנה את המשרד ואת המציע.</w:t>
      </w:r>
      <w:r>
        <w:rPr>
          <w:rFonts w:cs="Narkisim"/>
          <w:b/>
          <w:bCs/>
          <w:sz w:val="28"/>
          <w:szCs w:val="28"/>
          <w:rtl/>
        </w:rPr>
        <w:t xml:space="preserve"> </w:t>
      </w:r>
    </w:p>
    <w:p w:rsidR="004168CC" w:rsidRDefault="004168CC" w:rsidP="00571770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168CC" w:rsidRDefault="004168CC" w:rsidP="00571770">
      <w:pPr>
        <w:spacing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</w:p>
    <w:p w:rsidR="004168CC" w:rsidRDefault="004168CC" w:rsidP="00571770">
      <w:pPr>
        <w:spacing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</w:p>
    <w:p w:rsidR="004168CC" w:rsidRDefault="004168CC"/>
    <w:sectPr w:rsidR="004168CC" w:rsidSect="00134BEE">
      <w:headerReference w:type="even" r:id="rId7"/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8CC" w:rsidRDefault="004168CC" w:rsidP="00134BEE">
      <w:r>
        <w:separator/>
      </w:r>
    </w:p>
  </w:endnote>
  <w:endnote w:type="continuationSeparator" w:id="0">
    <w:p w:rsidR="004168CC" w:rsidRDefault="004168CC" w:rsidP="00134B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8CC" w:rsidRDefault="004168CC" w:rsidP="00134BEE">
      <w:r>
        <w:separator/>
      </w:r>
    </w:p>
  </w:footnote>
  <w:footnote w:type="continuationSeparator" w:id="0">
    <w:p w:rsidR="004168CC" w:rsidRDefault="004168CC" w:rsidP="00134B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8CC" w:rsidRDefault="004168CC">
    <w:pPr>
      <w:pStyle w:val="Header"/>
      <w:framePr w:wrap="around" w:vAnchor="text" w:hAnchor="text" w:xAlign="center" w:y="1"/>
      <w:rPr>
        <w:rStyle w:val="PageNumber"/>
        <w:rFonts w:cs="Narkisim"/>
      </w:rPr>
    </w:pPr>
    <w:r>
      <w:rPr>
        <w:rStyle w:val="PageNumber"/>
        <w:rFonts w:cs="Narkisim"/>
      </w:rPr>
      <w:fldChar w:fldCharType="begin"/>
    </w:r>
    <w:r>
      <w:rPr>
        <w:rStyle w:val="PageNumber"/>
        <w:rFonts w:cs="Narkisim"/>
      </w:rPr>
      <w:instrText xml:space="preserve">PAGE  </w:instrText>
    </w:r>
    <w:r>
      <w:rPr>
        <w:rStyle w:val="PageNumber"/>
        <w:rFonts w:cs="Narkisim"/>
      </w:rPr>
      <w:fldChar w:fldCharType="end"/>
    </w:r>
  </w:p>
  <w:p w:rsidR="004168CC" w:rsidRDefault="004168CC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8CC" w:rsidRDefault="004168CC">
    <w:pPr>
      <w:pStyle w:val="Head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91.5pt;height:39.75pt;mso-position-horizontal-relative:char;mso-position-vertical-relative:lin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131"/>
    <w:multiLevelType w:val="hybridMultilevel"/>
    <w:tmpl w:val="1AD238FA"/>
    <w:lvl w:ilvl="0" w:tplc="17FEC5EE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5D74575"/>
    <w:multiLevelType w:val="hybridMultilevel"/>
    <w:tmpl w:val="6D06EFC4"/>
    <w:lvl w:ilvl="0" w:tplc="3AD4412A">
      <w:start w:val="1"/>
      <w:numFmt w:val="hebrew1"/>
      <w:lvlText w:val="%1."/>
      <w:lvlJc w:val="left"/>
      <w:pPr>
        <w:ind w:left="1295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01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3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45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17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89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61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33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055" w:hanging="180"/>
      </w:pPr>
      <w:rPr>
        <w:rFonts w:cs="Times New Roman"/>
      </w:rPr>
    </w:lvl>
  </w:abstractNum>
  <w:abstractNum w:abstractNumId="2">
    <w:nsid w:val="08A26A27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9693D84"/>
    <w:multiLevelType w:val="hybridMultilevel"/>
    <w:tmpl w:val="19AC538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09890ED7"/>
    <w:multiLevelType w:val="hybridMultilevel"/>
    <w:tmpl w:val="E7401C0C"/>
    <w:lvl w:ilvl="0" w:tplc="A0EC19EE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17480D"/>
    <w:multiLevelType w:val="hybridMultilevel"/>
    <w:tmpl w:val="BF6AE8A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0C62395F"/>
    <w:multiLevelType w:val="hybridMultilevel"/>
    <w:tmpl w:val="9F8E9BB2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75"/>
        </w:tabs>
        <w:ind w:left="37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95"/>
        </w:tabs>
        <w:ind w:left="109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535"/>
        </w:tabs>
        <w:ind w:left="253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975"/>
        </w:tabs>
        <w:ind w:left="397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695"/>
        </w:tabs>
        <w:ind w:left="469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415"/>
        </w:tabs>
        <w:ind w:left="5415" w:hanging="180"/>
      </w:pPr>
      <w:rPr>
        <w:rFonts w:cs="Times New Roman"/>
      </w:rPr>
    </w:lvl>
  </w:abstractNum>
  <w:abstractNum w:abstractNumId="7">
    <w:nsid w:val="0EE93E1F"/>
    <w:multiLevelType w:val="hybridMultilevel"/>
    <w:tmpl w:val="99283450"/>
    <w:lvl w:ilvl="0" w:tplc="4BD8ED66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Narkisim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1565482"/>
    <w:multiLevelType w:val="multilevel"/>
    <w:tmpl w:val="9B68805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hanging="1440"/>
      </w:pPr>
      <w:rPr>
        <w:rFonts w:cs="Times New Roman" w:hint="default"/>
      </w:rPr>
    </w:lvl>
  </w:abstractNum>
  <w:abstractNum w:abstractNumId="9">
    <w:nsid w:val="119F2649"/>
    <w:multiLevelType w:val="hybridMultilevel"/>
    <w:tmpl w:val="D28C05A6"/>
    <w:lvl w:ilvl="0" w:tplc="1F6E0116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2A32566"/>
    <w:multiLevelType w:val="hybridMultilevel"/>
    <w:tmpl w:val="F48AD626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24156F53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2726222B"/>
    <w:multiLevelType w:val="hybridMultilevel"/>
    <w:tmpl w:val="E92CE694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27494946"/>
    <w:multiLevelType w:val="multilevel"/>
    <w:tmpl w:val="9462E5F8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cs="Times New Roman" w:hint="default"/>
      </w:rPr>
    </w:lvl>
  </w:abstractNum>
  <w:abstractNum w:abstractNumId="14">
    <w:nsid w:val="303229CE"/>
    <w:multiLevelType w:val="multilevel"/>
    <w:tmpl w:val="E2846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Narkisim" w:eastAsia="Times New Roman" w:hAnsi="Narkisim" w:cs="Narkisim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6">
    <w:nsid w:val="33F57E1A"/>
    <w:multiLevelType w:val="hybridMultilevel"/>
    <w:tmpl w:val="0A944E54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39857028"/>
    <w:multiLevelType w:val="multilevel"/>
    <w:tmpl w:val="929031C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41C27A1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459E716D"/>
    <w:multiLevelType w:val="hybridMultilevel"/>
    <w:tmpl w:val="BF440346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6086E66"/>
    <w:multiLevelType w:val="hybridMultilevel"/>
    <w:tmpl w:val="928CAFC4"/>
    <w:lvl w:ilvl="0" w:tplc="6F78D52C">
      <w:start w:val="1"/>
      <w:numFmt w:val="hebrew1"/>
      <w:lvlText w:val="%1."/>
      <w:lvlJc w:val="left"/>
      <w:pPr>
        <w:ind w:left="1655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37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09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81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53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25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97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69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415" w:hanging="180"/>
      </w:pPr>
      <w:rPr>
        <w:rFonts w:cs="Times New Roman"/>
      </w:rPr>
    </w:lvl>
  </w:abstractNum>
  <w:abstractNum w:abstractNumId="22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3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4">
    <w:nsid w:val="48C86725"/>
    <w:multiLevelType w:val="hybridMultilevel"/>
    <w:tmpl w:val="9AD8F79C"/>
    <w:lvl w:ilvl="0" w:tplc="7844559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A3E7CF6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>
    <w:nsid w:val="4AB42C8E"/>
    <w:multiLevelType w:val="hybridMultilevel"/>
    <w:tmpl w:val="1B5277DC"/>
    <w:lvl w:ilvl="0" w:tplc="A558A0F6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ACF2B56"/>
    <w:multiLevelType w:val="multilevel"/>
    <w:tmpl w:val="977C176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8">
    <w:nsid w:val="53425962"/>
    <w:multiLevelType w:val="hybridMultilevel"/>
    <w:tmpl w:val="7BCCA498"/>
    <w:lvl w:ilvl="0" w:tplc="537639D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537639D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3FF2B28"/>
    <w:multiLevelType w:val="hybridMultilevel"/>
    <w:tmpl w:val="A3267582"/>
    <w:lvl w:ilvl="0" w:tplc="2D627B6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0">
    <w:nsid w:val="587F3900"/>
    <w:multiLevelType w:val="multilevel"/>
    <w:tmpl w:val="D39485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1">
    <w:nsid w:val="58F27EFA"/>
    <w:multiLevelType w:val="hybridMultilevel"/>
    <w:tmpl w:val="19AC538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>
    <w:nsid w:val="632373E3"/>
    <w:multiLevelType w:val="hybridMultilevel"/>
    <w:tmpl w:val="C24C70FE"/>
    <w:lvl w:ilvl="0" w:tplc="6BEA71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>
    <w:nsid w:val="65327429"/>
    <w:multiLevelType w:val="hybridMultilevel"/>
    <w:tmpl w:val="34C2739E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4">
    <w:nsid w:val="67403D0C"/>
    <w:multiLevelType w:val="hybridMultilevel"/>
    <w:tmpl w:val="7B18EC5C"/>
    <w:lvl w:ilvl="0" w:tplc="3ADA43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>
    <w:nsid w:val="6BAD2BF8"/>
    <w:multiLevelType w:val="singleLevel"/>
    <w:tmpl w:val="1F1CE3BE"/>
    <w:lvl w:ilvl="0">
      <w:start w:val="2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8"/>
        <w:szCs w:val="24"/>
      </w:rPr>
    </w:lvl>
  </w:abstractNum>
  <w:abstractNum w:abstractNumId="36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7">
    <w:nsid w:val="6D84279E"/>
    <w:multiLevelType w:val="multilevel"/>
    <w:tmpl w:val="3230A8A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38">
    <w:nsid w:val="6FE566B0"/>
    <w:multiLevelType w:val="hybridMultilevel"/>
    <w:tmpl w:val="8D1CEE9C"/>
    <w:lvl w:ilvl="0" w:tplc="FFFFFFFF">
      <w:start w:val="1"/>
      <w:numFmt w:val="decimal"/>
      <w:pStyle w:val="Heading2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 w:tplc="FFFFFFFF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cs"/>
        <w:sz w:val="2"/>
        <w:szCs w:val="24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1A4608F"/>
    <w:multiLevelType w:val="hybridMultilevel"/>
    <w:tmpl w:val="2D0818C4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0">
    <w:nsid w:val="71C866AF"/>
    <w:multiLevelType w:val="hybridMultilevel"/>
    <w:tmpl w:val="0A86359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66A1168"/>
    <w:multiLevelType w:val="hybridMultilevel"/>
    <w:tmpl w:val="FBE4DC7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6E759EF"/>
    <w:multiLevelType w:val="hybridMultilevel"/>
    <w:tmpl w:val="F1E438F6"/>
    <w:lvl w:ilvl="0" w:tplc="D6BEB51E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num w:numId="1">
    <w:abstractNumId w:val="38"/>
  </w:num>
  <w:num w:numId="2">
    <w:abstractNumId w:val="27"/>
  </w:num>
  <w:num w:numId="3">
    <w:abstractNumId w:val="13"/>
  </w:num>
  <w:num w:numId="4">
    <w:abstractNumId w:val="8"/>
  </w:num>
  <w:num w:numId="5">
    <w:abstractNumId w:val="22"/>
  </w:num>
  <w:num w:numId="6">
    <w:abstractNumId w:val="43"/>
  </w:num>
  <w:num w:numId="7">
    <w:abstractNumId w:val="7"/>
  </w:num>
  <w:num w:numId="8">
    <w:abstractNumId w:val="23"/>
  </w:num>
  <w:num w:numId="9">
    <w:abstractNumId w:val="28"/>
  </w:num>
  <w:num w:numId="10">
    <w:abstractNumId w:val="20"/>
  </w:num>
  <w:num w:numId="1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15"/>
  </w:num>
  <w:num w:numId="14">
    <w:abstractNumId w:val="41"/>
  </w:num>
  <w:num w:numId="15">
    <w:abstractNumId w:val="3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5"/>
    <w:lvlOverride w:ilvl="0">
      <w:startOverride w:val="2"/>
    </w:lvlOverride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0"/>
  </w:num>
  <w:num w:numId="28">
    <w:abstractNumId w:val="18"/>
  </w:num>
  <w:num w:numId="29">
    <w:abstractNumId w:val="32"/>
  </w:num>
  <w:num w:numId="30">
    <w:abstractNumId w:val="6"/>
  </w:num>
  <w:num w:numId="31">
    <w:abstractNumId w:val="0"/>
  </w:num>
  <w:num w:numId="32">
    <w:abstractNumId w:val="3"/>
  </w:num>
  <w:num w:numId="33">
    <w:abstractNumId w:val="5"/>
  </w:num>
  <w:num w:numId="34">
    <w:abstractNumId w:val="25"/>
  </w:num>
  <w:num w:numId="35">
    <w:abstractNumId w:val="2"/>
  </w:num>
  <w:num w:numId="36">
    <w:abstractNumId w:val="19"/>
  </w:num>
  <w:num w:numId="37">
    <w:abstractNumId w:val="42"/>
  </w:num>
  <w:num w:numId="38">
    <w:abstractNumId w:val="26"/>
  </w:num>
  <w:num w:numId="39">
    <w:abstractNumId w:val="9"/>
  </w:num>
  <w:num w:numId="40">
    <w:abstractNumId w:val="24"/>
  </w:num>
  <w:num w:numId="41">
    <w:abstractNumId w:val="1"/>
  </w:num>
  <w:num w:numId="42">
    <w:abstractNumId w:val="21"/>
  </w:num>
  <w:num w:numId="43">
    <w:abstractNumId w:val="4"/>
  </w:num>
  <w:num w:numId="44">
    <w:abstractNumId w:val="30"/>
  </w:num>
  <w:num w:numId="45">
    <w:abstractNumId w:val="36"/>
  </w:num>
  <w:num w:numId="46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71770"/>
    <w:rsid w:val="000157A8"/>
    <w:rsid w:val="00050697"/>
    <w:rsid w:val="00053407"/>
    <w:rsid w:val="00081BBB"/>
    <w:rsid w:val="00082DEA"/>
    <w:rsid w:val="000A244D"/>
    <w:rsid w:val="000C37E9"/>
    <w:rsid w:val="000E72D2"/>
    <w:rsid w:val="00134BEE"/>
    <w:rsid w:val="001429FF"/>
    <w:rsid w:val="0015108A"/>
    <w:rsid w:val="00177613"/>
    <w:rsid w:val="001A1399"/>
    <w:rsid w:val="001E106F"/>
    <w:rsid w:val="00203A02"/>
    <w:rsid w:val="00225BBC"/>
    <w:rsid w:val="00262965"/>
    <w:rsid w:val="002743B3"/>
    <w:rsid w:val="002803C7"/>
    <w:rsid w:val="00294988"/>
    <w:rsid w:val="002A538D"/>
    <w:rsid w:val="00315952"/>
    <w:rsid w:val="00321EBE"/>
    <w:rsid w:val="00355991"/>
    <w:rsid w:val="003C439B"/>
    <w:rsid w:val="003F6CF5"/>
    <w:rsid w:val="0040359C"/>
    <w:rsid w:val="004050A9"/>
    <w:rsid w:val="00412944"/>
    <w:rsid w:val="004168CC"/>
    <w:rsid w:val="004170EC"/>
    <w:rsid w:val="00466D56"/>
    <w:rsid w:val="00486CC7"/>
    <w:rsid w:val="0049154C"/>
    <w:rsid w:val="004963C8"/>
    <w:rsid w:val="004A45D9"/>
    <w:rsid w:val="004A4A69"/>
    <w:rsid w:val="004D4167"/>
    <w:rsid w:val="004F322F"/>
    <w:rsid w:val="00500AE7"/>
    <w:rsid w:val="00500C5D"/>
    <w:rsid w:val="005117A5"/>
    <w:rsid w:val="00553897"/>
    <w:rsid w:val="00571770"/>
    <w:rsid w:val="00572DDE"/>
    <w:rsid w:val="00581280"/>
    <w:rsid w:val="005E5866"/>
    <w:rsid w:val="005E60C5"/>
    <w:rsid w:val="005F537F"/>
    <w:rsid w:val="00612EAA"/>
    <w:rsid w:val="006210F7"/>
    <w:rsid w:val="00621652"/>
    <w:rsid w:val="00626E54"/>
    <w:rsid w:val="0063649C"/>
    <w:rsid w:val="00654FAB"/>
    <w:rsid w:val="006644CF"/>
    <w:rsid w:val="0067021B"/>
    <w:rsid w:val="00675F4B"/>
    <w:rsid w:val="00693778"/>
    <w:rsid w:val="006B301F"/>
    <w:rsid w:val="006C6E27"/>
    <w:rsid w:val="006C7E22"/>
    <w:rsid w:val="006E087E"/>
    <w:rsid w:val="007248B6"/>
    <w:rsid w:val="00785786"/>
    <w:rsid w:val="0079142C"/>
    <w:rsid w:val="007E51D3"/>
    <w:rsid w:val="007F6FD6"/>
    <w:rsid w:val="008245EF"/>
    <w:rsid w:val="00877BEC"/>
    <w:rsid w:val="00884A80"/>
    <w:rsid w:val="008A4064"/>
    <w:rsid w:val="008B662C"/>
    <w:rsid w:val="008C2B4B"/>
    <w:rsid w:val="008D1F73"/>
    <w:rsid w:val="00902A0E"/>
    <w:rsid w:val="00912AD0"/>
    <w:rsid w:val="00941EF6"/>
    <w:rsid w:val="009545FD"/>
    <w:rsid w:val="00957E89"/>
    <w:rsid w:val="00962820"/>
    <w:rsid w:val="009E7CE2"/>
    <w:rsid w:val="009F4927"/>
    <w:rsid w:val="00A074D9"/>
    <w:rsid w:val="00A133BA"/>
    <w:rsid w:val="00A3392C"/>
    <w:rsid w:val="00A414E4"/>
    <w:rsid w:val="00A71714"/>
    <w:rsid w:val="00A85943"/>
    <w:rsid w:val="00AB7A9E"/>
    <w:rsid w:val="00AD5809"/>
    <w:rsid w:val="00B028FE"/>
    <w:rsid w:val="00B13F3D"/>
    <w:rsid w:val="00B3128A"/>
    <w:rsid w:val="00B41114"/>
    <w:rsid w:val="00B45EFC"/>
    <w:rsid w:val="00B64B57"/>
    <w:rsid w:val="00B76A58"/>
    <w:rsid w:val="00BA56E2"/>
    <w:rsid w:val="00BB0A3B"/>
    <w:rsid w:val="00BB2B4D"/>
    <w:rsid w:val="00BD5BAA"/>
    <w:rsid w:val="00BE687C"/>
    <w:rsid w:val="00BE6F7C"/>
    <w:rsid w:val="00BE7A13"/>
    <w:rsid w:val="00BF4460"/>
    <w:rsid w:val="00C03F52"/>
    <w:rsid w:val="00C101D6"/>
    <w:rsid w:val="00C21648"/>
    <w:rsid w:val="00C75FC3"/>
    <w:rsid w:val="00CB7A21"/>
    <w:rsid w:val="00D04512"/>
    <w:rsid w:val="00D31007"/>
    <w:rsid w:val="00D36543"/>
    <w:rsid w:val="00D561AC"/>
    <w:rsid w:val="00D74690"/>
    <w:rsid w:val="00DB765A"/>
    <w:rsid w:val="00DD79B4"/>
    <w:rsid w:val="00E03873"/>
    <w:rsid w:val="00E11657"/>
    <w:rsid w:val="00E1644F"/>
    <w:rsid w:val="00E43044"/>
    <w:rsid w:val="00E74FE8"/>
    <w:rsid w:val="00E908BF"/>
    <w:rsid w:val="00EC5341"/>
    <w:rsid w:val="00ED3E8F"/>
    <w:rsid w:val="00EE08E6"/>
    <w:rsid w:val="00F1321A"/>
    <w:rsid w:val="00F44D26"/>
    <w:rsid w:val="00F64D65"/>
    <w:rsid w:val="00F67F7C"/>
    <w:rsid w:val="00FA784E"/>
    <w:rsid w:val="00FD21C7"/>
    <w:rsid w:val="00FD5402"/>
    <w:rsid w:val="00FD6458"/>
    <w:rsid w:val="00FF0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571770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717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71770"/>
    <w:pPr>
      <w:keepNext/>
      <w:numPr>
        <w:numId w:val="1"/>
      </w:numPr>
      <w:outlineLvl w:val="1"/>
    </w:pPr>
    <w:rPr>
      <w:rFonts w:cs="Narkisim"/>
      <w:sz w:val="28"/>
      <w:szCs w:val="28"/>
      <w:u w:val="single"/>
      <w:lang w:eastAsia="he-IL"/>
    </w:rPr>
  </w:style>
  <w:style w:type="paragraph" w:styleId="Heading3">
    <w:name w:val="heading 3"/>
    <w:basedOn w:val="Normal"/>
    <w:next w:val="Normal"/>
    <w:link w:val="Heading3Char"/>
    <w:uiPriority w:val="99"/>
    <w:qFormat/>
    <w:rsid w:val="005717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5717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5717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571770"/>
    <w:pPr>
      <w:keepNext/>
      <w:ind w:left="360" w:right="-360" w:hanging="334"/>
      <w:jc w:val="both"/>
      <w:outlineLvl w:val="5"/>
    </w:pPr>
    <w:rPr>
      <w:rFonts w:cs="Narkisim"/>
      <w:sz w:val="28"/>
      <w:szCs w:val="28"/>
      <w:u w:val="singl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571770"/>
    <w:pPr>
      <w:keepNext/>
      <w:framePr w:hSpace="180" w:wrap="around" w:vAnchor="text" w:hAnchor="margin" w:xAlign="right" w:y="122"/>
      <w:jc w:val="center"/>
      <w:outlineLvl w:val="6"/>
    </w:pPr>
    <w:rPr>
      <w:rFonts w:cs="Narkisim"/>
      <w:sz w:val="28"/>
      <w:szCs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571770"/>
    <w:pPr>
      <w:keepNext/>
      <w:tabs>
        <w:tab w:val="num" w:pos="2700"/>
        <w:tab w:val="left" w:pos="8505"/>
      </w:tabs>
      <w:ind w:left="2700" w:right="2700" w:hanging="720"/>
      <w:jc w:val="both"/>
      <w:outlineLvl w:val="7"/>
    </w:pPr>
    <w:rPr>
      <w:rFonts w:cs="Narkisim"/>
      <w:szCs w:val="28"/>
      <w:u w:val="single"/>
      <w:lang w:eastAsia="he-IL"/>
    </w:rPr>
  </w:style>
  <w:style w:type="paragraph" w:styleId="Heading9">
    <w:name w:val="heading 9"/>
    <w:basedOn w:val="Normal"/>
    <w:next w:val="Normal"/>
    <w:link w:val="Heading9Char"/>
    <w:uiPriority w:val="99"/>
    <w:qFormat/>
    <w:rsid w:val="00571770"/>
    <w:pPr>
      <w:spacing w:before="240" w:after="60"/>
      <w:outlineLvl w:val="8"/>
    </w:pPr>
    <w:rPr>
      <w:rFonts w:ascii="Arial" w:hAnsi="Arial" w:cs="Arial"/>
      <w:sz w:val="22"/>
      <w:szCs w:val="22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71770"/>
    <w:rPr>
      <w:rFonts w:ascii="Arial" w:hAnsi="Arial" w:cs="Arial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71770"/>
    <w:rPr>
      <w:rFonts w:ascii="Times New Roman" w:hAnsi="Times New Roman" w:cs="Narkisim"/>
      <w:sz w:val="28"/>
      <w:szCs w:val="28"/>
      <w:u w:val="single"/>
      <w:lang w:eastAsia="he-IL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571770"/>
    <w:rPr>
      <w:rFonts w:ascii="Arial" w:hAnsi="Arial" w:cs="Arial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571770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5717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571770"/>
    <w:rPr>
      <w:rFonts w:ascii="Times New Roman" w:hAnsi="Times New Roman" w:cs="Narkisim"/>
      <w:sz w:val="28"/>
      <w:szCs w:val="28"/>
      <w:u w:val="single"/>
      <w:lang w:bidi="he-IL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571770"/>
    <w:rPr>
      <w:rFonts w:ascii="Times New Roman" w:hAnsi="Times New Roman" w:cs="Narkisim"/>
      <w:sz w:val="28"/>
      <w:szCs w:val="28"/>
      <w:lang w:bidi="he-IL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571770"/>
    <w:rPr>
      <w:rFonts w:ascii="Times New Roman" w:hAnsi="Times New Roman" w:cs="Narkisim"/>
      <w:sz w:val="28"/>
      <w:szCs w:val="28"/>
      <w:u w:val="single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571770"/>
    <w:rPr>
      <w:rFonts w:ascii="Arial" w:hAnsi="Arial" w:cs="Arial"/>
      <w:lang w:eastAsia="he-IL" w:bidi="he-IL"/>
    </w:rPr>
  </w:style>
  <w:style w:type="paragraph" w:customStyle="1" w:styleId="BalloonText1">
    <w:name w:val="Balloon Text1"/>
    <w:basedOn w:val="Normal"/>
    <w:uiPriority w:val="99"/>
    <w:semiHidden/>
    <w:rsid w:val="00571770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rsid w:val="00571770"/>
    <w:pPr>
      <w:ind w:left="6480"/>
    </w:pPr>
    <w:rPr>
      <w:rFonts w:cs="Narkisim"/>
      <w:sz w:val="28"/>
      <w:szCs w:val="28"/>
      <w:lang w:eastAsia="he-IL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571770"/>
    <w:rPr>
      <w:rFonts w:ascii="Times New Roman" w:hAnsi="Times New Roman" w:cs="Narkisim"/>
      <w:sz w:val="28"/>
      <w:szCs w:val="28"/>
      <w:lang w:eastAsia="he-IL" w:bidi="he-IL"/>
    </w:rPr>
  </w:style>
  <w:style w:type="paragraph" w:styleId="Header">
    <w:name w:val="header"/>
    <w:basedOn w:val="Normal"/>
    <w:link w:val="HeaderChar"/>
    <w:uiPriority w:val="99"/>
    <w:rsid w:val="00571770"/>
    <w:pPr>
      <w:tabs>
        <w:tab w:val="center" w:pos="4153"/>
        <w:tab w:val="right" w:pos="8306"/>
      </w:tabs>
      <w:jc w:val="both"/>
    </w:pPr>
    <w:rPr>
      <w:rFonts w:cs="Narkisim"/>
      <w:noProof/>
      <w:sz w:val="28"/>
      <w:szCs w:val="28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71770"/>
    <w:rPr>
      <w:rFonts w:ascii="Times New Roman" w:hAnsi="Times New Roman" w:cs="Narkisim"/>
      <w:noProof/>
      <w:sz w:val="28"/>
      <w:szCs w:val="28"/>
      <w:lang w:eastAsia="he-IL" w:bidi="he-IL"/>
    </w:rPr>
  </w:style>
  <w:style w:type="paragraph" w:styleId="BodyText2">
    <w:name w:val="Body Text 2"/>
    <w:basedOn w:val="Normal"/>
    <w:link w:val="BodyText2Char"/>
    <w:uiPriority w:val="99"/>
    <w:rsid w:val="00571770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locked/>
    <w:rsid w:val="00571770"/>
    <w:rPr>
      <w:rFonts w:ascii="Times New Roman" w:hAnsi="Times New Roman" w:cs="Times New Roman"/>
      <w:sz w:val="24"/>
      <w:szCs w:val="24"/>
    </w:rPr>
  </w:style>
  <w:style w:type="paragraph" w:styleId="Title">
    <w:name w:val="Title"/>
    <w:basedOn w:val="Normal"/>
    <w:next w:val="Heading1"/>
    <w:link w:val="TitleChar"/>
    <w:uiPriority w:val="99"/>
    <w:qFormat/>
    <w:rsid w:val="00571770"/>
    <w:pPr>
      <w:tabs>
        <w:tab w:val="num" w:pos="720"/>
      </w:tabs>
      <w:overflowPunct w:val="0"/>
      <w:autoSpaceDE w:val="0"/>
      <w:autoSpaceDN w:val="0"/>
      <w:adjustRightInd w:val="0"/>
      <w:spacing w:before="120" w:after="120" w:line="400" w:lineRule="atLeast"/>
      <w:ind w:left="720" w:hanging="720"/>
      <w:jc w:val="center"/>
      <w:textAlignment w:val="baseline"/>
    </w:pPr>
    <w:rPr>
      <w:rFonts w:cs="David"/>
      <w:bCs/>
      <w:i/>
      <w:iCs/>
      <w:sz w:val="36"/>
      <w:szCs w:val="36"/>
      <w:lang w:eastAsia="he-IL"/>
    </w:rPr>
  </w:style>
  <w:style w:type="character" w:customStyle="1" w:styleId="TitleChar">
    <w:name w:val="Title Char"/>
    <w:basedOn w:val="DefaultParagraphFont"/>
    <w:link w:val="Title"/>
    <w:uiPriority w:val="99"/>
    <w:locked/>
    <w:rsid w:val="00571770"/>
    <w:rPr>
      <w:rFonts w:ascii="Times New Roman" w:hAnsi="Times New Roman" w:cs="David"/>
      <w:bCs/>
      <w:i/>
      <w:iCs/>
      <w:sz w:val="36"/>
      <w:szCs w:val="36"/>
      <w:lang w:eastAsia="he-IL" w:bidi="he-IL"/>
    </w:rPr>
  </w:style>
  <w:style w:type="paragraph" w:styleId="BlockText">
    <w:name w:val="Block Text"/>
    <w:basedOn w:val="Normal"/>
    <w:uiPriority w:val="99"/>
    <w:rsid w:val="00571770"/>
    <w:pPr>
      <w:ind w:left="720" w:right="720"/>
      <w:jc w:val="both"/>
    </w:pPr>
    <w:rPr>
      <w:rFonts w:cs="David"/>
      <w:noProof/>
      <w:sz w:val="20"/>
      <w:szCs w:val="28"/>
      <w:lang w:eastAsia="he-IL"/>
    </w:rPr>
  </w:style>
  <w:style w:type="character" w:styleId="PageNumber">
    <w:name w:val="page number"/>
    <w:basedOn w:val="DefaultParagraphFont"/>
    <w:uiPriority w:val="99"/>
    <w:rsid w:val="00571770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571770"/>
    <w:pPr>
      <w:spacing w:after="120"/>
    </w:pPr>
    <w:rPr>
      <w:lang w:eastAsia="he-IL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571770"/>
    <w:rPr>
      <w:rFonts w:ascii="Times New Roman" w:hAnsi="Times New Roman" w:cs="Times New Roman"/>
      <w:sz w:val="24"/>
      <w:szCs w:val="24"/>
      <w:lang w:eastAsia="he-IL" w:bidi="he-IL"/>
    </w:rPr>
  </w:style>
  <w:style w:type="paragraph" w:styleId="Footer">
    <w:name w:val="footer"/>
    <w:basedOn w:val="Normal"/>
    <w:link w:val="FooterChar"/>
    <w:uiPriority w:val="99"/>
    <w:rsid w:val="00571770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71770"/>
    <w:rPr>
      <w:rFonts w:ascii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rsid w:val="00571770"/>
    <w:pPr>
      <w:spacing w:line="360" w:lineRule="auto"/>
      <w:ind w:left="941"/>
      <w:jc w:val="both"/>
    </w:pPr>
    <w:rPr>
      <w:rFonts w:cs="Narkisim"/>
      <w:sz w:val="28"/>
      <w:szCs w:val="28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571770"/>
    <w:rPr>
      <w:rFonts w:ascii="Times New Roman" w:hAnsi="Times New Roman" w:cs="Narkisim"/>
      <w:sz w:val="28"/>
      <w:szCs w:val="28"/>
      <w:lang w:bidi="he-IL"/>
    </w:rPr>
  </w:style>
  <w:style w:type="paragraph" w:styleId="BodyTextIndent3">
    <w:name w:val="Body Text Indent 3"/>
    <w:basedOn w:val="Normal"/>
    <w:link w:val="BodyTextIndent3Char"/>
    <w:uiPriority w:val="99"/>
    <w:rsid w:val="00571770"/>
    <w:pPr>
      <w:ind w:left="360"/>
      <w:jc w:val="both"/>
    </w:pPr>
    <w:rPr>
      <w:rFonts w:cs="Narkisim"/>
      <w:b/>
      <w:bCs/>
      <w:sz w:val="28"/>
      <w:szCs w:val="28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571770"/>
    <w:rPr>
      <w:rFonts w:ascii="Times New Roman" w:hAnsi="Times New Roman" w:cs="Narkisim"/>
      <w:b/>
      <w:bCs/>
      <w:sz w:val="28"/>
      <w:szCs w:val="28"/>
      <w:lang w:bidi="he-IL"/>
    </w:rPr>
  </w:style>
  <w:style w:type="paragraph" w:styleId="BalloonText">
    <w:name w:val="Balloon Text"/>
    <w:basedOn w:val="Normal"/>
    <w:link w:val="BalloonTextChar"/>
    <w:uiPriority w:val="99"/>
    <w:semiHidden/>
    <w:rsid w:val="005717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71770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rsid w:val="00571770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571770"/>
    <w:rPr>
      <w:rFonts w:ascii="Courier New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571770"/>
    <w:rPr>
      <w:rFonts w:cs="Times New Roman"/>
      <w:color w:val="0000FF"/>
      <w:u w:val="single"/>
    </w:rPr>
  </w:style>
  <w:style w:type="table" w:styleId="TableGrid">
    <w:name w:val="Table Grid"/>
    <w:aliases w:val="טקסט טבלה תחתונה"/>
    <w:basedOn w:val="TableNormal"/>
    <w:uiPriority w:val="99"/>
    <w:rsid w:val="00571770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2">
    <w:name w:val="כותרת שם נספח"/>
    <w:basedOn w:val="Normal"/>
    <w:uiPriority w:val="99"/>
    <w:rsid w:val="0057177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כותרת"/>
    <w:basedOn w:val="Normal"/>
    <w:uiPriority w:val="99"/>
    <w:rsid w:val="0057177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4">
    <w:name w:val="כותרות"/>
    <w:basedOn w:val="Normal"/>
    <w:uiPriority w:val="99"/>
    <w:rsid w:val="0057177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5">
    <w:name w:val="הואיל"/>
    <w:basedOn w:val="a4"/>
    <w:uiPriority w:val="99"/>
    <w:rsid w:val="00571770"/>
    <w:pPr>
      <w:spacing w:before="120" w:after="120"/>
      <w:ind w:left="799" w:hanging="799"/>
      <w:jc w:val="both"/>
    </w:pPr>
  </w:style>
  <w:style w:type="paragraph" w:customStyle="1" w:styleId="N1">
    <w:name w:val="N1"/>
    <w:basedOn w:val="Normal"/>
    <w:next w:val="Heading2"/>
    <w:uiPriority w:val="99"/>
    <w:rsid w:val="0057177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6">
    <w:name w:val="הגדרות"/>
    <w:basedOn w:val="N1"/>
    <w:uiPriority w:val="99"/>
    <w:rsid w:val="00571770"/>
    <w:pPr>
      <w:spacing w:before="0" w:after="0"/>
      <w:ind w:left="2642" w:hanging="1933"/>
    </w:pPr>
  </w:style>
  <w:style w:type="paragraph" w:styleId="ListParagraph">
    <w:name w:val="List Paragraph"/>
    <w:basedOn w:val="Normal"/>
    <w:uiPriority w:val="99"/>
    <w:qFormat/>
    <w:rsid w:val="00571770"/>
    <w:pPr>
      <w:ind w:left="720"/>
    </w:pPr>
  </w:style>
  <w:style w:type="paragraph" w:customStyle="1" w:styleId="Char">
    <w:name w:val="תו Char"/>
    <w:basedOn w:val="Normal"/>
    <w:uiPriority w:val="99"/>
    <w:rsid w:val="0057177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Normal"/>
    <w:uiPriority w:val="99"/>
    <w:rsid w:val="00571770"/>
    <w:pPr>
      <w:numPr>
        <w:numId w:val="4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uiPriority w:val="99"/>
    <w:rsid w:val="00571770"/>
    <w:pPr>
      <w:numPr>
        <w:ilvl w:val="1"/>
        <w:numId w:val="4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571770"/>
    <w:pPr>
      <w:numPr>
        <w:ilvl w:val="2"/>
        <w:numId w:val="4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571770"/>
    <w:pPr>
      <w:numPr>
        <w:ilvl w:val="3"/>
      </w:numPr>
    </w:pPr>
  </w:style>
  <w:style w:type="paragraph" w:customStyle="1" w:styleId="Char0">
    <w:name w:val="תו Char תו"/>
    <w:basedOn w:val="Normal"/>
    <w:uiPriority w:val="99"/>
    <w:rsid w:val="0057177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0">
    <w:name w:val="טקסט טבלה תחתונה1"/>
    <w:uiPriority w:val="99"/>
    <w:rsid w:val="00571770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rsid w:val="00571770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57177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571770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5717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57177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220</Words>
  <Characters>1102</Characters>
  <Application>Microsoft Office Outlook</Application>
  <DocSecurity>0</DocSecurity>
  <Lines>0</Lines>
  <Paragraphs>0</Paragraphs>
  <ScaleCrop>false</ScaleCrop>
  <Company>2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07/2011</dc:title>
  <dc:subject/>
  <dc:creator>Oded Rachman</dc:creator>
  <cp:keywords/>
  <dc:description/>
  <cp:lastModifiedBy>Oded Rachman</cp:lastModifiedBy>
  <cp:revision>6</cp:revision>
  <dcterms:created xsi:type="dcterms:W3CDTF">2011-05-11T15:21:00Z</dcterms:created>
  <dcterms:modified xsi:type="dcterms:W3CDTF">2011-05-12T05:38:00Z</dcterms:modified>
</cp:coreProperties>
</file>